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777719">
        <w:rPr>
          <w:rFonts w:cs="Arial"/>
          <w:szCs w:val="24"/>
        </w:rPr>
        <w:t>ULK1/2 WT (SV40)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777719">
        <w:rPr>
          <w:rFonts w:cs="Arial"/>
          <w:szCs w:val="24"/>
        </w:rPr>
        <w:t>14050804</w:t>
      </w:r>
    </w:p>
    <w:p w:rsidR="00AB3D80" w:rsidRDefault="00417995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D075FC6" wp14:editId="1EF21D27">
            <wp:extent cx="3775841" cy="298423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30" cy="29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95" w:rsidRDefault="00417995" w:rsidP="00417995">
      <w:pPr>
        <w:jc w:val="center"/>
        <w:rPr>
          <w:rFonts w:cs="Arial"/>
          <w:szCs w:val="24"/>
        </w:rPr>
      </w:pPr>
      <w:r>
        <w:t>E</w:t>
      </w:r>
      <w:r>
        <w:t>arly log phase 24 hours</w:t>
      </w:r>
    </w:p>
    <w:p w:rsidR="00417995" w:rsidRDefault="00417995" w:rsidP="00417995">
      <w:pPr>
        <w:jc w:val="center"/>
        <w:rPr>
          <w:rFonts w:cs="Arial"/>
          <w:szCs w:val="24"/>
        </w:rPr>
      </w:pPr>
      <w:bookmarkStart w:id="0" w:name="_GoBack"/>
      <w:bookmarkEnd w:id="0"/>
    </w:p>
    <w:p w:rsidR="00417995" w:rsidRDefault="00417995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00CAD4E" wp14:editId="71616066">
            <wp:extent cx="3806054" cy="2995448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56" cy="299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10" w:rsidRDefault="00777719" w:rsidP="00777719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</w:t>
      </w:r>
      <w:r w:rsidR="00417995">
        <w:rPr>
          <w:rFonts w:cs="Arial"/>
          <w:szCs w:val="24"/>
        </w:rPr>
        <w:t xml:space="preserve">                              </w:t>
      </w:r>
      <w:r w:rsidR="00417995">
        <w:t>Late log phase 72</w:t>
      </w:r>
      <w:r w:rsidR="00417995">
        <w:t xml:space="preserve"> hours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417995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A50F2"/>
    <w:rsid w:val="003B0BB8"/>
    <w:rsid w:val="003B6A14"/>
    <w:rsid w:val="00405CFB"/>
    <w:rsid w:val="00417995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77719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3</TotalTime>
  <Pages>2</Pages>
  <Words>18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3</cp:revision>
  <cp:lastPrinted>2014-12-04T10:29:00Z</cp:lastPrinted>
  <dcterms:created xsi:type="dcterms:W3CDTF">2015-06-15T14:18:00Z</dcterms:created>
  <dcterms:modified xsi:type="dcterms:W3CDTF">2015-07-29T07:41:00Z</dcterms:modified>
</cp:coreProperties>
</file>